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/>
          <w:sz w:val="30"/>
          <w:szCs w:val="30"/>
        </w:rPr>
      </w:pPr>
    </w:p>
    <w:p>
      <w:pPr>
        <w:jc w:val="center"/>
        <w:rPr>
          <w:rFonts w:ascii="黑体" w:hAnsi="黑体" w:eastAsia="黑体"/>
          <w:sz w:val="30"/>
          <w:szCs w:val="30"/>
        </w:rPr>
      </w:pPr>
      <w:r>
        <w:rPr>
          <w:rFonts w:hint="eastAsia" w:ascii="黑体" w:hAnsi="黑体" w:eastAsia="黑体"/>
          <w:sz w:val="30"/>
          <w:szCs w:val="30"/>
        </w:rPr>
        <w:t>固定资产投资项目备案流程图</w:t>
      </w:r>
    </w:p>
    <w:p>
      <w:pPr>
        <w:ind w:left="-199" w:leftChars="-95"/>
        <w:rPr>
          <w:rFonts w:eastAsia="宋体"/>
        </w:rPr>
      </w:pPr>
      <w:r>
        <w:rPr>
          <w:rFonts w:eastAsia="Times New Roman"/>
        </w:rPr>
        <mc:AlternateContent>
          <mc:Choice Requires="wpc">
            <w:drawing>
              <wp:inline distT="0" distB="0" distL="114300" distR="114300">
                <wp:extent cx="5486400" cy="7125970"/>
                <wp:effectExtent l="0" t="0" r="0" b="6350"/>
                <wp:docPr id="85" name="画布 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9" name="矩形: 圆角 3"/>
                        <wps:cNvSpPr/>
                        <wps:spPr>
                          <a:xfrm>
                            <a:off x="1935480" y="38100"/>
                            <a:ext cx="1348740" cy="3130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申请人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60" name="矩形: 圆角 4"/>
                        <wps:cNvSpPr/>
                        <wps:spPr>
                          <a:xfrm>
                            <a:off x="895350" y="561975"/>
                            <a:ext cx="3467101" cy="69786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在投资项目在线审批监管平台</w:t>
                              </w:r>
                            </w:p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/>
                                  <w:color w:val="000000"/>
                                  <w:sz w:val="18"/>
                                  <w:szCs w:val="18"/>
                                </w:rPr>
                                <w:t>（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HYPERLINK "http://www.ahtzxm.gov.cn/）申报/"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Style w:val="7"/>
                                  <w:rFonts w:ascii="宋体" w:hAnsi="宋体" w:eastAsia="宋体"/>
                                  <w:color w:val="000000"/>
                                  <w:sz w:val="18"/>
                                  <w:szCs w:val="18"/>
                                  <w:u w:val="none"/>
                                </w:rPr>
                                <w:t>http://www.ahtzxm.gov.cn/</w:t>
                              </w:r>
                              <w:r>
                                <w:rPr>
                                  <w:rStyle w:val="7"/>
                                  <w:rFonts w:hint="eastAsia" w:ascii="宋体" w:hAnsi="宋体" w:eastAsia="宋体"/>
                                  <w:color w:val="000000"/>
                                  <w:sz w:val="18"/>
                                  <w:szCs w:val="18"/>
                                  <w:u w:val="none"/>
                                </w:rPr>
                                <w:t>）申报</w:t>
                              </w:r>
                              <w:r>
                                <w:rPr>
                                  <w:rStyle w:val="7"/>
                                  <w:rFonts w:ascii="宋体" w:hAnsi="宋体" w:eastAsia="宋体"/>
                                  <w:color w:val="000000"/>
                                  <w:sz w:val="18"/>
                                  <w:szCs w:val="18"/>
                                  <w:u w:val="none"/>
                                </w:rPr>
                                <w:t>/</w:t>
                              </w:r>
                              <w:r>
                                <w:rPr>
                                  <w:rStyle w:val="7"/>
                                  <w:rFonts w:ascii="宋体" w:hAnsi="宋体" w:eastAsia="宋体"/>
                                  <w:color w:val="000000"/>
                                  <w:sz w:val="18"/>
                                  <w:szCs w:val="18"/>
                                  <w:u w:val="none"/>
                                </w:rPr>
                                <w:fldChar w:fldCharType="end"/>
                              </w: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窗口提出申请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61" name="自选图形 66"/>
                        <wps:cNvSpPr/>
                        <wps:spPr>
                          <a:xfrm>
                            <a:off x="1663065" y="1434465"/>
                            <a:ext cx="1944370" cy="922655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受理</w:t>
                              </w:r>
                            </w:p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（发改委窗口）</w:t>
                              </w:r>
                            </w:p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9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62" name="矩形: 圆角 11"/>
                        <wps:cNvSpPr/>
                        <wps:spPr>
                          <a:xfrm>
                            <a:off x="127635" y="2506980"/>
                            <a:ext cx="1630680" cy="94996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不属于备案范畴或不属于县级备案职权范围的，不予受理，注明不予受理的理由。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63" name="矩形: 圆角 12"/>
                        <wps:cNvSpPr/>
                        <wps:spPr>
                          <a:xfrm>
                            <a:off x="1876706" y="2510211"/>
                            <a:ext cx="1653454" cy="95322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备案信息齐全，符合法定形式，或者申请人按照本行政机关的要求补正的，予以受理。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64" name="矩形: 圆角 13"/>
                        <wps:cNvSpPr/>
                        <wps:spPr>
                          <a:xfrm>
                            <a:off x="3611977" y="2550167"/>
                            <a:ext cx="1501238" cy="861894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信息不齐全或者未平台申报的，当场一次告知补充。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65" name="矩形: 圆角 14"/>
                        <wps:cNvSpPr/>
                        <wps:spPr>
                          <a:xfrm>
                            <a:off x="1859581" y="3679064"/>
                            <a:ext cx="1600178" cy="99634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审查依法对申请信息进行审查，对满足各备案条件的项目预审通过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66" name="自选图形 71"/>
                        <wps:cNvSpPr/>
                        <wps:spPr>
                          <a:xfrm>
                            <a:off x="1720215" y="4862830"/>
                            <a:ext cx="1790700" cy="553085"/>
                          </a:xfrm>
                          <a:prstGeom prst="diamond">
                            <a:avLst/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立即办结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67" name="矩形: 圆角 16"/>
                        <wps:cNvSpPr/>
                        <wps:spPr>
                          <a:xfrm>
                            <a:off x="91440" y="6045200"/>
                            <a:ext cx="1676400" cy="57531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对不同意备案的项目，说明不予备案的理由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68" name="矩形: 圆角 17"/>
                        <wps:cNvSpPr/>
                        <wps:spPr>
                          <a:xfrm>
                            <a:off x="3015616" y="6037580"/>
                            <a:ext cx="2026920" cy="39941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作出准予备案决定的，在平台备案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69" name="矩形: 圆角 18"/>
                        <wps:cNvSpPr/>
                        <wps:spPr>
                          <a:xfrm>
                            <a:off x="3320416" y="6787515"/>
                            <a:ext cx="1424940" cy="33845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 w:ascii="宋体" w:hAnsi="宋体" w:eastAsia="宋体" w:cs="宋体"/>
                                  <w:sz w:val="18"/>
                                  <w:szCs w:val="18"/>
                                </w:rPr>
                                <w:t>依法公开</w:t>
                              </w:r>
                            </w:p>
                          </w:txbxContent>
                        </wps:txbx>
                        <wps:bodyPr anchor="ctr" anchorCtr="0" upright="1"/>
                      </wps:wsp>
                      <wps:wsp>
                        <wps:cNvPr id="70" name="直线 75"/>
                        <wps:cNvSpPr/>
                        <wps:spPr>
                          <a:xfrm flipH="1">
                            <a:off x="619760" y="1894840"/>
                            <a:ext cx="1059815" cy="635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1" name="直线 76"/>
                        <wps:cNvSpPr/>
                        <wps:spPr>
                          <a:xfrm flipV="1">
                            <a:off x="3608706" y="1887220"/>
                            <a:ext cx="1133475" cy="1016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2" name="直线 77"/>
                        <wps:cNvSpPr/>
                        <wps:spPr>
                          <a:xfrm flipV="1">
                            <a:off x="894080" y="5683885"/>
                            <a:ext cx="3334386" cy="1016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73" name="自选图形 78"/>
                        <wps:cNvCnPr/>
                        <wps:spPr>
                          <a:xfrm flipH="1">
                            <a:off x="4051936" y="6442075"/>
                            <a:ext cx="3810" cy="34226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4" name="自选图形 79"/>
                        <wps:cNvCnPr/>
                        <wps:spPr>
                          <a:xfrm>
                            <a:off x="2615565" y="5415915"/>
                            <a:ext cx="7620" cy="27940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5" name="自选图形 80"/>
                        <wps:cNvCnPr/>
                        <wps:spPr>
                          <a:xfrm>
                            <a:off x="2635250" y="2366645"/>
                            <a:ext cx="1270" cy="14351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6" name="自选图形 81"/>
                        <wps:cNvCnPr/>
                        <wps:spPr>
                          <a:xfrm flipH="1">
                            <a:off x="899160" y="5693410"/>
                            <a:ext cx="4445" cy="346710"/>
                          </a:xfrm>
                          <a:prstGeom prst="straightConnector1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7" name="自选图形 82"/>
                        <wps:cNvCnPr/>
                        <wps:spPr>
                          <a:xfrm flipH="1">
                            <a:off x="4223386" y="5693410"/>
                            <a:ext cx="4445" cy="346710"/>
                          </a:xfrm>
                          <a:prstGeom prst="straightConnector1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8" name="自选图形 83"/>
                        <wps:cNvCnPr/>
                        <wps:spPr>
                          <a:xfrm>
                            <a:off x="2623185" y="4666615"/>
                            <a:ext cx="1905" cy="19621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79" name="自选图形 84"/>
                        <wps:cNvCnPr/>
                        <wps:spPr>
                          <a:xfrm>
                            <a:off x="4737736" y="1896745"/>
                            <a:ext cx="0" cy="64770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0" name="自选图形 85"/>
                        <wps:cNvCnPr/>
                        <wps:spPr>
                          <a:xfrm>
                            <a:off x="2651760" y="3474085"/>
                            <a:ext cx="7620" cy="20510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1" name="自选图形 86"/>
                        <wps:cNvCnPr/>
                        <wps:spPr>
                          <a:xfrm>
                            <a:off x="2613660" y="360045"/>
                            <a:ext cx="4445" cy="194310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2" name="自选图形 87"/>
                        <wps:cNvCnPr/>
                        <wps:spPr>
                          <a:xfrm>
                            <a:off x="2632710" y="1264920"/>
                            <a:ext cx="4445" cy="165735"/>
                          </a:xfrm>
                          <a:prstGeom prst="straightConnector1">
                            <a:avLst/>
                          </a:prstGeom>
                          <a:ln w="635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3" name="自选图形 88"/>
                        <wps:cNvCnPr/>
                        <wps:spPr>
                          <a:xfrm flipH="1">
                            <a:off x="613410" y="1884680"/>
                            <a:ext cx="4445" cy="628015"/>
                          </a:xfrm>
                          <a:prstGeom prst="straightConnector1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84" name="直线 89"/>
                        <wps:cNvSpPr/>
                        <wps:spPr>
                          <a:xfrm flipV="1">
                            <a:off x="598805" y="1893570"/>
                            <a:ext cx="1090295" cy="10160"/>
                          </a:xfrm>
                          <a:prstGeom prst="line">
                            <a:avLst/>
                          </a:prstGeom>
                          <a:ln w="12700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63" o:spid="_x0000_s1026" o:spt="203" style="height:561.1pt;width:432pt;" coordsize="5486400,7125970" editas="canvas" o:gfxdata="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">
                <o:lock v:ext="edit" aspectratio="f"/>
                <v:rect id="画布 63" o:spid="_x0000_s1026" o:spt="1" style="position:absolute;left:0;top:0;height:7125970;width:5486400;" filled="f" stroked="f" coordsize="21600,21600" o:gfxdata="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">
                  <v:fill on="f" focussize="0,0"/>
                  <v:stroke on="f"/>
                  <v:imagedata o:title=""/>
                  <o:lock v:ext="edit" aspectratio="t"/>
                </v:rect>
                <v:roundrect id="矩形: 圆角 3" o:spid="_x0000_s1026" o:spt="2" style="position:absolute;left:1935480;top:38100;height:313055;width:1348740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GmZlU9MAAAAGAQAADwAAAAAAAAABACAAAAAiAAAAZHJzL2Rvd25y&#10;ZXYueG1sUEsBAhQAFAAAAAgAh07iQBYUvP48AgAAYAQAAA4AAAAAAAAAAQAgAAAAIgEAAGRycy9l&#10;Mm9Eb2MueG1sUEsFBgAAAAAGAAYAWQEAANA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申请人</w:t>
                        </w:r>
                      </w:p>
                    </w:txbxContent>
                  </v:textbox>
                </v:roundrect>
                <v:roundrect id="矩形: 圆角 4" o:spid="_x0000_s1026" o:spt="2" style="position:absolute;left:895350;top:561975;height:697865;width:3467100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GmZlU9MAAAAGAQAADwAAAAAAAAABACAAAAAiAAAAZHJzL2Rv&#10;d25yZXYueG1sUEsBAhQAFAAAAAgAh07iQAX3gXA/AgAAYAQAAA4AAAAAAAAAAQAgAAAAIgEAAGRy&#10;cy9lMm9Eb2MueG1sUEsFBgAAAAAGAAYAWQEAANM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在投资项目在线审批监管平台</w:t>
                        </w:r>
                      </w:p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/>
                            <w:color w:val="000000"/>
                            <w:sz w:val="18"/>
                            <w:szCs w:val="18"/>
                          </w:rPr>
                          <w:t>（</w:t>
                        </w:r>
                        <w:r>
                          <w:fldChar w:fldCharType="begin"/>
                        </w:r>
                        <w:r>
                          <w:instrText xml:space="preserve"> HYPERLINK "http://www.ahtzxm.gov.cn/）申报/" </w:instrText>
                        </w:r>
                        <w:r>
                          <w:fldChar w:fldCharType="separate"/>
                        </w:r>
                        <w:r>
                          <w:rPr>
                            <w:rStyle w:val="7"/>
                            <w:rFonts w:ascii="宋体" w:hAnsi="宋体" w:eastAsia="宋体"/>
                            <w:color w:val="000000"/>
                            <w:sz w:val="18"/>
                            <w:szCs w:val="18"/>
                            <w:u w:val="none"/>
                          </w:rPr>
                          <w:t>http://www.ahtzxm.gov.cn/</w:t>
                        </w:r>
                        <w:r>
                          <w:rPr>
                            <w:rStyle w:val="7"/>
                            <w:rFonts w:hint="eastAsia" w:ascii="宋体" w:hAnsi="宋体" w:eastAsia="宋体"/>
                            <w:color w:val="000000"/>
                            <w:sz w:val="18"/>
                            <w:szCs w:val="18"/>
                            <w:u w:val="none"/>
                          </w:rPr>
                          <w:t>）申报</w:t>
                        </w:r>
                        <w:r>
                          <w:rPr>
                            <w:rStyle w:val="7"/>
                            <w:rFonts w:ascii="宋体" w:hAnsi="宋体" w:eastAsia="宋体"/>
                            <w:color w:val="000000"/>
                            <w:sz w:val="18"/>
                            <w:szCs w:val="18"/>
                            <w:u w:val="none"/>
                          </w:rPr>
                          <w:t>/</w:t>
                        </w:r>
                        <w:r>
                          <w:rPr>
                            <w:rStyle w:val="7"/>
                            <w:rFonts w:ascii="宋体" w:hAnsi="宋体" w:eastAsia="宋体"/>
                            <w:color w:val="000000"/>
                            <w:sz w:val="18"/>
                            <w:szCs w:val="18"/>
                            <w:u w:val="none"/>
                          </w:rPr>
                          <w:fldChar w:fldCharType="end"/>
                        </w: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窗口提出申请</w:t>
                        </w:r>
                      </w:p>
                    </w:txbxContent>
                  </v:textbox>
                </v:roundrect>
                <v:shape id="自选图形 66" o:spid="_x0000_s1026" o:spt="4" type="#_x0000_t4" style="position:absolute;left:1663065;top:1434465;height:922655;width:1944370;v-text-anchor:middle;" filled="f" stroked="t" coordsize="21600,21600" o:gfxdata="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DrE4/f0gAA&#10;AAYBAAAPAAAAAAAAAAEAIAAAACIAAABkcnMvZG93bnJldi54bWxQSwECFAAUAAAACACHTuJArolK&#10;CiQCAAAzBAAADgAAAAAAAAABACAAAAAhAQAAZHJzL2Uyb0RvYy54bWxQSwUGAAAAAAYABgBZAQAA&#10;tw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受理</w:t>
                        </w:r>
                      </w:p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（发改委窗口）</w:t>
                        </w:r>
                      </w:p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9</w:t>
                        </w:r>
                      </w:p>
                    </w:txbxContent>
                  </v:textbox>
                </v:shape>
                <v:roundrect id="矩形: 圆角 11" o:spid="_x0000_s1026" o:spt="2" style="position:absolute;left:127635;top:2506980;height:949960;width:1630680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不属于备案范畴或不属于县级备案职权范围的，不予受理，注明不予受理的理由。</w:t>
                        </w:r>
                      </w:p>
                    </w:txbxContent>
                  </v:textbox>
                </v:roundrect>
                <v:roundrect id="矩形: 圆角 12" o:spid="_x0000_s1026" o:spt="2" style="position:absolute;left:1876706;top:2510211;height:953221;width:1653454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aZmVT0wAAAAYBAAAPAAAAAAAAAAEAIAAAACIAAABkcnMv&#10;ZG93bnJldi54bWxQSwECFAAUAAAACACHTuJAWT+1FUECAABjBAAADgAAAAAAAAABACAAAAAiAQAA&#10;ZHJzL2Uyb0RvYy54bWxQSwUGAAAAAAYABgBZAQAA1Q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备案信息齐全，符合法定形式，或者申请人按照本行政机关的要求补正的，予以受理。</w:t>
                        </w:r>
                      </w:p>
                    </w:txbxContent>
                  </v:textbox>
                </v:roundrect>
                <v:roundrect id="矩形: 圆角 13" o:spid="_x0000_s1026" o:spt="2" style="position:absolute;left:3611976;top:2550167;height:861894;width:1501238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aZmVT0wAAAAYBAAAPAAAAAAAAAAEAIAAAACIAAABkcnMv&#10;ZG93bnJldi54bWxQSwECFAAUAAAACACHTuJAq/AL6EECAABjBAAADgAAAAAAAAABACAAAAAiAQAA&#10;ZHJzL2Uyb0RvYy54bWxQSwUGAAAAAAYABgBZAQAA1Q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信息不齐全或者未平台申报的，当场一次告知补充。</w:t>
                        </w:r>
                      </w:p>
                    </w:txbxContent>
                  </v:textbox>
                </v:roundrect>
                <v:roundrect id="矩形: 圆角 14" o:spid="_x0000_s1026" o:spt="2" style="position:absolute;left:1859581;top:3679064;height:996347;width:1600178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审查依法对申请信息进行审查，对满足各备案条件的项目预审通过</w:t>
                        </w:r>
                      </w:p>
                    </w:txbxContent>
                  </v:textbox>
                </v:roundrect>
                <v:shape id="自选图形 71" o:spid="_x0000_s1026" o:spt="4" type="#_x0000_t4" style="position:absolute;left:1720215;top:4862830;height:553085;width:1790700;v-text-anchor:middle;" filled="f" stroked="t" coordsize="21600,21600" o:gfxdata="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立即办结</w:t>
                        </w:r>
                      </w:p>
                    </w:txbxContent>
                  </v:textbox>
                </v:shape>
                <v:roundrect id="矩形: 圆角 16" o:spid="_x0000_s1026" o:spt="2" style="position:absolute;left:91440;top:6045200;height:575310;width:1676400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GmZlU9MAAAAGAQAADwAAAAAAAAABACAAAAAiAAAAZHJzL2Rvd25y&#10;ZXYueG1sUEsBAhQAFAAAAAgAh07iQMiXOBY8AgAAYQQAAA4AAAAAAAAAAQAgAAAAIgEAAGRycy9l&#10;Mm9Eb2MueG1sUEsFBgAAAAAGAAYAWQEAANA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对不同意备案的项目，说明不予备案的理由</w:t>
                        </w:r>
                      </w:p>
                    </w:txbxContent>
                  </v:textbox>
                </v:roundrect>
                <v:roundrect id="矩形: 圆角 17" o:spid="_x0000_s1026" o:spt="2" style="position:absolute;left:3015615;top:6037580;height:399415;width:2026920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GmZlU9MAAAAGAQAADwAAAAAAAAABACAAAAAiAAAAZHJz&#10;L2Rvd25yZXYueG1sUEsBAhQAFAAAAAgAh07iQBeUhX9CAgAAYwQAAA4AAAAAAAAAAQAgAAAAIgEA&#10;AGRycy9lMm9Eb2MueG1sUEsFBgAAAAAGAAYAWQEAANYFAAAAAA==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作出准予备案决定的，在平台备案</w:t>
                        </w:r>
                      </w:p>
                    </w:txbxContent>
                  </v:textbox>
                </v:roundrect>
                <v:roundrect id="矩形: 圆角 18" o:spid="_x0000_s1026" o:spt="2" style="position:absolute;left:3320415;top:6787515;height:338455;width:1424940;v-text-anchor:middle;" filled="f" stroked="t" coordsize="21600,21600" arcsize="0.166666666666667" o:gfxdata="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">
                  <v:fill on="f" focussize="0,0"/>
                  <v:stroke weight="1pt" color="#000000" joinstyle="miter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 w:ascii="宋体" w:hAnsi="宋体" w:eastAsia="宋体" w:cs="宋体"/>
                            <w:sz w:val="18"/>
                            <w:szCs w:val="18"/>
                          </w:rPr>
                          <w:t>依法公开</w:t>
                        </w:r>
                      </w:p>
                    </w:txbxContent>
                  </v:textbox>
                </v:roundrect>
                <v:line id="直线 75" o:spid="_x0000_s1026" o:spt="20" style="position:absolute;left:619760;top:1894840;flip:x;height:635;width:1059815;" filled="f" stroked="t" coordsize="21600,21600" o:gfxdata="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CBKqKXTAAAABgEAAA8AAAAAAAAAAQAgAAAAIgAAAGRycy9kb3du&#10;cmV2LnhtbFBLAQIUABQAAAAIAIdO4kCtPg0XBAIAAP8DAAAOAAAAAAAAAAEAIAAAACIBAABkcnMv&#10;ZTJvRG9jLnhtbFBLBQYAAAAABgAGAFkBAACYBQAAAAA=&#10;">
                  <v:fill on="f" focussize="0,0"/>
                  <v:stroke weight="1pt" color="#000000" joinstyle="miter"/>
                  <v:imagedata o:title=""/>
                  <o:lock v:ext="edit" aspectratio="f"/>
                </v:line>
                <v:line id="直线 76" o:spid="_x0000_s1026" o:spt="20" style="position:absolute;left:3608705;top:1887220;flip:y;height:10160;width:1133475;" filled="f" stroked="t" coordsize="21600,21600" o:gfxdata="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IEqopdMAAAAGAQAADwAAAAAAAAABACAAAAAiAAAAZHJzL2Rv&#10;d25yZXYueG1sUEsBAhQAFAAAAAgAh07iQAg3p6YGAgAAAgQAAA4AAAAAAAAAAQAgAAAAIgEAAGRy&#10;cy9lMm9Eb2MueG1sUEsFBgAAAAAGAAYAWQEAAJoFAAAAAA==&#10;">
                  <v:fill on="f" focussize="0,0"/>
                  <v:stroke weight="1pt" color="#000000" joinstyle="miter"/>
                  <v:imagedata o:title=""/>
                  <o:lock v:ext="edit" aspectratio="f"/>
                </v:line>
                <v:line id="直线 77" o:spid="_x0000_s1026" o:spt="20" style="position:absolute;left:894080;top:5683885;flip:y;height:10160;width:3334385;" filled="f" stroked="t" coordsize="21600,21600" o:gfxdata="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gSqil0wAAAAYBAAAPAAAAAAAAAAEAIAAAACIAAABkcnMv&#10;ZG93bnJldi54bWxQSwECFAAUAAAACACHTuJA4IQkFAgCAAABBAAADgAAAAAAAAABACAAAAAiAQAA&#10;ZHJzL2Uyb0RvYy54bWxQSwUGAAAAAAYABgBZAQAAnAUAAAAA&#10;">
                  <v:fill on="f" focussize="0,0"/>
                  <v:stroke weight="1pt" color="#000000" joinstyle="miter"/>
                  <v:imagedata o:title=""/>
                  <o:lock v:ext="edit" aspectratio="f"/>
                </v:line>
                <v:shape id="自选图形 78" o:spid="_x0000_s1026" o:spt="32" type="#_x0000_t32" style="position:absolute;left:4051935;top:6442075;flip:x;height:342265;width:3810;" filled="f" stroked="t" coordsize="21600,21600" o:gfxdata="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HsMh1rVAAAABgEAAA8A&#10;AAAAAAAAAQAgAAAAIgAAAGRycy9kb3ducmV2LnhtbFBLAQIUABQAAAAIAIdO4kBuovAFGgIAAAsE&#10;AAAOAAAAAAAAAAEAIAAAACQBAABkcnMvZTJvRG9jLnhtbFBLBQYAAAAABgAGAFkBAACwBQ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79" o:spid="_x0000_s1026" o:spt="32" type="#_x0000_t32" style="position:absolute;left:2615565;top:5415915;height:279400;width:7620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80" o:spid="_x0000_s1026" o:spt="32" type="#_x0000_t32" style="position:absolute;left:2635250;top:2366645;height:143510;width:1270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M5gSK7TAAAABgEAAA8AAAAAAAAAAQAgAAAA&#10;IgAAAGRycy9kb3ducmV2LnhtbFBLAQIUABQAAAAIAIdO4kBQnRYEEAIAAAEEAAAOAAAAAAAAAAEA&#10;IAAAACIBAABkcnMvZTJvRG9jLnhtbFBLBQYAAAAABgAGAFkBAACkBQ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81" o:spid="_x0000_s1026" o:spt="32" type="#_x0000_t32" style="position:absolute;left:899160;top:5693410;flip:x;height:346710;width:4445;" filled="f" stroked="t" coordsize="21600,21600" o:gfxdata="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KdDvwvSAAAABgEAAA8AAAAA&#10;AAAAAQAgAAAAIgAAAGRycy9kb3ducmV2LnhtbFBLAQIUABQAAAAIAIdO4kCNLBsPGgIAAAsEAAAO&#10;AAAAAAAAAAEAIAAAACEBAABkcnMvZTJvRG9jLnhtbFBLBQYAAAAABgAGAFkBAACtBQAAAAA=&#10;">
                  <v:fill on="f" focussize="0,0"/>
                  <v:stroke weight="1pt" color="#000000" joinstyle="miter" endarrow="block"/>
                  <v:imagedata o:title=""/>
                  <o:lock v:ext="edit" aspectratio="f"/>
                </v:shape>
                <v:shape id="自选图形 82" o:spid="_x0000_s1026" o:spt="32" type="#_x0000_t32" style="position:absolute;left:4223385;top:5693410;flip:x;height:346710;width:4445;" filled="f" stroked="t" coordsize="21600,21600" o:gfxdata="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nQ78L0gAAAAYBAAAPAAAA&#10;AAAAAAEAIAAAACIAAABkcnMvZG93bnJldi54bWxQSwECFAAUAAAACACHTuJAaJo6wBsCAAAMBAAA&#10;DgAAAAAAAAABACAAAAAhAQAAZHJzL2Uyb0RvYy54bWxQSwUGAAAAAAYABgBZAQAArgUAAAAA&#10;">
                  <v:fill on="f" focussize="0,0"/>
                  <v:stroke weight="1pt" color="#000000" joinstyle="miter" endarrow="block"/>
                  <v:imagedata o:title=""/>
                  <o:lock v:ext="edit" aspectratio="f"/>
                </v:shape>
                <v:shape id="自选图形 83" o:spid="_x0000_s1026" o:spt="32" type="#_x0000_t32" style="position:absolute;left:2623185;top:4666615;height:196215;width:1905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YEiu0wAAAAYBAAAPAAAAAAAAAAEAIAAA&#10;ACIAAABkcnMvZG93bnJldi54bWxQSwECFAAUAAAACACHTuJApcC75RECAAABBAAADgAAAAAAAAAB&#10;ACAAAAAiAQAAZHJzL2Uyb0RvYy54bWxQSwUGAAAAAAYABgBZAQAApQUAAAAA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84" o:spid="_x0000_s1026" o:spt="32" type="#_x0000_t32" style="position:absolute;left:4737735;top:1896744;height:647700;width:0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YEiu0wAAAAYBAAAPAAAAAAAAAAEAIAAA&#10;ACIAAABkcnMvZG93bnJldi54bWxQSwECFAAUAAAACACHTuJA11nbUBECAAD+AwAADgAAAAAAAAAB&#10;ACAAAAAiAQAAZHJzL2Uyb0RvYy54bWxQSwUGAAAAAAYABgBZAQAApQUAAAAA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85" o:spid="_x0000_s1026" o:spt="32" type="#_x0000_t32" style="position:absolute;left:2651760;top:3474085;height:205105;width:7620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zmBIrtMAAAAGAQAADwAAAAAAAAABACAA&#10;AAAiAAAAZHJzL2Rvd25yZXYueG1sUEsBAhQAFAAAAAgAh07iQPGfYj8SAgAAAQQAAA4AAAAAAAAA&#10;AQAgAAAAIgEAAGRycy9lMm9Eb2MueG1sUEsFBgAAAAAGAAYAWQEAAKYFAAAAAA=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86" o:spid="_x0000_s1026" o:spt="32" type="#_x0000_t32" style="position:absolute;left:2613660;top:360045;height:194310;width:4445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M5gSK7TAAAABgEAAA8AAAAAAAAAAQAg&#10;AAAAIgAAAGRycy9kb3ducmV2LnhtbFBLAQIUABQAAAAIAIdO4kAEY6OtEwIAAAAEAAAOAAAAAAAA&#10;AAEAIAAAACIBAABkcnMvZTJvRG9jLnhtbFBLBQYAAAAABgAGAFkBAACnBQAAAAA=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87" o:spid="_x0000_s1026" o:spt="32" type="#_x0000_t32" style="position:absolute;left:2632710;top:1264920;height:165735;width:4445;" filled="f" stroked="t" coordsize="21600,21600" o:gfxdata="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DOYEiu0wAAAAYBAAAPAAAAAAAAAAEAIAAA&#10;ACIAAABkcnMvZG93bnJldi54bWxQSwECFAAUAAAACACHTuJAPRC5NxECAAABBAAADgAAAAAAAAAB&#10;ACAAAAAiAQAAZHJzL2Uyb0RvYy54bWxQSwUGAAAAAAYABgBZAQAApQUAAAAA&#10;">
                  <v:fill on="f" focussize="0,0"/>
                  <v:stroke weight="0.5pt" color="#000000" joinstyle="miter" endarrow="block"/>
                  <v:imagedata o:title=""/>
                  <o:lock v:ext="edit" aspectratio="f"/>
                </v:shape>
                <v:shape id="自选图形 88" o:spid="_x0000_s1026" o:spt="32" type="#_x0000_t32" style="position:absolute;left:613410;top:1884679;flip:x;height:628015;width:4445;" filled="f" stroked="t" coordsize="21600,21600" o:gfxdata="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p0O/C9IAAAAGAQAADwAAAAAA&#10;AAABACAAAAAiAAAAZHJzL2Rvd25yZXYueG1sUEsBAhQAFAAAAAgAh07iQC1fUc0ZAgAACwQAAA4A&#10;AAAAAAAAAQAgAAAAIQEAAGRycy9lMm9Eb2MueG1sUEsFBgAAAAAGAAYAWQEAAKwFAAAAAA==&#10;">
                  <v:fill on="f" focussize="0,0"/>
                  <v:stroke weight="1pt" color="#000000" joinstyle="miter" endarrow="block"/>
                  <v:imagedata o:title=""/>
                  <o:lock v:ext="edit" aspectratio="f"/>
                </v:shape>
                <v:line id="直线 89" o:spid="_x0000_s1026" o:spt="20" style="position:absolute;left:598805;top:1893570;flip:y;height:10160;width:1090295;" filled="f" stroked="t" coordsize="21600,21600" o:gfxdata="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gSqil0wAAAAYBAAAPAAAAAAAAAAEAIAAAACIAAABkcnMvZG93&#10;bnJldi54bWxQSwECFAAUAAAACACHTuJAbAec7gUCAAABBAAADgAAAAAAAAABACAAAAAiAQAAZHJz&#10;L2Uyb0RvYy54bWxQSwUGAAAAAAYABgBZAQAAmQUAAAAA&#10;">
                  <v:fill on="f" focussize="0,0"/>
                  <v:stroke weight="1pt" color="#000000" joinstyle="miter"/>
                  <v:imagedata o:title=""/>
                  <o:lock v:ext="edit" aspectratio="f"/>
                </v:line>
                <w10:wrap type="none"/>
                <w10:anchorlock/>
              </v:group>
            </w:pict>
          </mc:Fallback>
        </mc:AlternateContent>
      </w:r>
    </w:p>
    <w:p>
      <w:pPr>
        <w:rPr>
          <w:rFonts w:eastAsia="Times New Roman"/>
        </w:rPr>
      </w:pPr>
      <w:r>
        <w:rPr>
          <w:rFonts w:hint="eastAsia" w:ascii="宋体" w:hAnsi="宋体" w:eastAsia="宋体" w:cs="宋体"/>
        </w:rPr>
        <w:t>承办机构：审批科</w:t>
      </w:r>
    </w:p>
    <w:p>
      <w:r>
        <w:rPr>
          <w:rFonts w:hint="eastAsia" w:ascii="宋体" w:hAnsi="宋体" w:eastAsia="宋体" w:cs="宋体"/>
        </w:rPr>
        <w:t>服务电话：</w:t>
      </w:r>
      <w:r>
        <w:t>0566-5181092</w:t>
      </w:r>
    </w:p>
    <w:p>
      <w:pPr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承诺期限：</w:t>
      </w:r>
      <w:r>
        <w:t>1</w:t>
      </w:r>
      <w:r>
        <w:rPr>
          <w:rFonts w:hint="eastAsia" w:ascii="宋体" w:hAnsi="宋体" w:eastAsia="宋体" w:cs="宋体"/>
        </w:rPr>
        <w:t>个工作日（不含修改文本、公示时间）</w:t>
      </w:r>
    </w:p>
    <w:p>
      <w:r>
        <w:rPr>
          <w:rFonts w:hint="eastAsia" w:ascii="宋体" w:hAnsi="宋体" w:eastAsia="宋体" w:cs="宋体"/>
        </w:rPr>
        <w:t>监督电话：</w:t>
      </w:r>
      <w:r>
        <w:t>0556-5021358</w:t>
      </w:r>
      <w:bookmarkStart w:id="0" w:name="_GoBack"/>
      <w:bookmarkEnd w:id="0"/>
    </w:p>
    <w:sectPr>
      <w:pgSz w:w="11906" w:h="16838"/>
      <w:pgMar w:top="0" w:right="1800" w:bottom="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??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lkNTQ3OWZkNTFmM2ExZWFlMzE0YzI5ZDYzN2FkYTUifQ=="/>
  </w:docVars>
  <w:rsids>
    <w:rsidRoot w:val="00F06AAA"/>
    <w:rsid w:val="00083143"/>
    <w:rsid w:val="00095201"/>
    <w:rsid w:val="00193EFE"/>
    <w:rsid w:val="002837E8"/>
    <w:rsid w:val="002D26AE"/>
    <w:rsid w:val="004012F2"/>
    <w:rsid w:val="004230C9"/>
    <w:rsid w:val="004810BB"/>
    <w:rsid w:val="0068114E"/>
    <w:rsid w:val="00744F6F"/>
    <w:rsid w:val="00760BF0"/>
    <w:rsid w:val="00867648"/>
    <w:rsid w:val="009045CA"/>
    <w:rsid w:val="00976D11"/>
    <w:rsid w:val="00982153"/>
    <w:rsid w:val="00A87538"/>
    <w:rsid w:val="00A92AA5"/>
    <w:rsid w:val="00A954E5"/>
    <w:rsid w:val="00AB76AE"/>
    <w:rsid w:val="00B617B4"/>
    <w:rsid w:val="00D41FAC"/>
    <w:rsid w:val="00F06AAA"/>
    <w:rsid w:val="00F676AD"/>
    <w:rsid w:val="011C722C"/>
    <w:rsid w:val="0B98597E"/>
    <w:rsid w:val="0EE421FB"/>
    <w:rsid w:val="0F1836E5"/>
    <w:rsid w:val="12616A1C"/>
    <w:rsid w:val="16F30286"/>
    <w:rsid w:val="1844639A"/>
    <w:rsid w:val="1A4606BE"/>
    <w:rsid w:val="1D2600F3"/>
    <w:rsid w:val="1D517EB9"/>
    <w:rsid w:val="21210A25"/>
    <w:rsid w:val="26160F20"/>
    <w:rsid w:val="35517D7B"/>
    <w:rsid w:val="37540DD5"/>
    <w:rsid w:val="3ACF5DF6"/>
    <w:rsid w:val="3FBE62F0"/>
    <w:rsid w:val="40B72366"/>
    <w:rsid w:val="46BA4F19"/>
    <w:rsid w:val="47580830"/>
    <w:rsid w:val="50B32CC0"/>
    <w:rsid w:val="5307031F"/>
    <w:rsid w:val="5349465C"/>
    <w:rsid w:val="59E05B80"/>
    <w:rsid w:val="5D6C11B8"/>
    <w:rsid w:val="60A70778"/>
    <w:rsid w:val="62F37FF9"/>
    <w:rsid w:val="62FD5930"/>
    <w:rsid w:val="646B69A7"/>
    <w:rsid w:val="677C3FFC"/>
    <w:rsid w:val="6A36663F"/>
    <w:rsid w:val="6AEE73D9"/>
    <w:rsid w:val="6BF83172"/>
    <w:rsid w:val="714C6CC9"/>
    <w:rsid w:val="72D40A7C"/>
    <w:rsid w:val="7DD5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??" w:hAnsi="??" w:eastAsia="??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1"/>
    <w:qFormat/>
    <w:locked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99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8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Hyperlink"/>
    <w:basedOn w:val="6"/>
    <w:qFormat/>
    <w:uiPriority w:val="99"/>
    <w:rPr>
      <w:rFonts w:cs="Times New Roman"/>
      <w:color w:val="0563C1"/>
      <w:u w:val="single"/>
    </w:rPr>
  </w:style>
  <w:style w:type="character" w:customStyle="1" w:styleId="8">
    <w:name w:val="Footer Char"/>
    <w:basedOn w:val="6"/>
    <w:link w:val="3"/>
    <w:qFormat/>
    <w:locked/>
    <w:uiPriority w:val="99"/>
    <w:rPr>
      <w:rFonts w:cs="Times New Roman"/>
      <w:sz w:val="18"/>
      <w:szCs w:val="18"/>
    </w:rPr>
  </w:style>
  <w:style w:type="character" w:customStyle="1" w:styleId="9">
    <w:name w:val="Header Char"/>
    <w:basedOn w:val="6"/>
    <w:link w:val="4"/>
    <w:qFormat/>
    <w:locked/>
    <w:uiPriority w:val="99"/>
    <w:rPr>
      <w:rFonts w:cs="Times New Roman"/>
      <w:sz w:val="18"/>
      <w:szCs w:val="18"/>
    </w:rPr>
  </w:style>
  <w:style w:type="character" w:customStyle="1" w:styleId="10">
    <w:name w:val="Unresolved Mention"/>
    <w:basedOn w:val="6"/>
    <w:semiHidden/>
    <w:qFormat/>
    <w:uiPriority w:val="99"/>
    <w:rPr>
      <w:rFonts w:cs="Times New Roman"/>
      <w:color w:val="605E5C"/>
      <w:shd w:val="clear" w:color="auto" w:fill="E1DFDD"/>
    </w:rPr>
  </w:style>
  <w:style w:type="character" w:customStyle="1" w:styleId="11">
    <w:name w:val="标题 1 Char"/>
    <w:link w:val="2"/>
    <w:qFormat/>
    <w:uiPriority w:val="0"/>
    <w:rPr>
      <w:b/>
      <w:kern w:val="44"/>
      <w:sz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5</Pages>
  <Words>311</Words>
  <Characters>421</Characters>
  <Lines>0</Lines>
  <Paragraphs>0</Paragraphs>
  <TotalTime>9</TotalTime>
  <ScaleCrop>false</ScaleCrop>
  <LinksUpToDate>false</LinksUpToDate>
  <CharactersWithSpaces>429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2019-06-05T02:27:00Z</dcterms:created>
  <dc:creator>鑫杨 章</dc:creator>
  <cp:lastModifiedBy>汤清润</cp:lastModifiedBy>
  <dcterms:modified xsi:type="dcterms:W3CDTF">2022-09-13T09:18:08Z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A54C07B4DE85466A806C412FE8D3092E</vt:lpwstr>
  </property>
</Properties>
</file>