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0"/>
          <w:szCs w:val="30"/>
        </w:rPr>
      </w:pPr>
    </w:p>
    <w:p>
      <w:pPr>
        <w:jc w:val="center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粮油仓储单位备案</w:t>
      </w:r>
      <w:r>
        <w:rPr>
          <w:rFonts w:hint="eastAsia" w:ascii="黑体" w:hAnsi="黑体" w:eastAsia="黑体"/>
          <w:sz w:val="30"/>
          <w:szCs w:val="30"/>
          <w:lang w:eastAsia="zh-CN"/>
        </w:rPr>
        <w:t>流程图</w:t>
      </w:r>
      <w:r>
        <w:rPr>
          <w:rFonts w:eastAsia="Times New Roman"/>
        </w:rPr>
        <mc:AlternateContent>
          <mc:Choice Requires="wpc">
            <w:drawing>
              <wp:inline distT="0" distB="0" distL="114300" distR="114300">
                <wp:extent cx="5486400" cy="7125970"/>
                <wp:effectExtent l="0" t="0" r="0" b="0"/>
                <wp:docPr id="20" name="画布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矩形: 圆角 3"/>
                        <wps:cNvSpPr/>
                        <wps:spPr>
                          <a:xfrm>
                            <a:off x="1935480" y="38100"/>
                            <a:ext cx="1348740" cy="3130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宋体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申请人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申请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" name="矩形: 圆角 4"/>
                        <wps:cNvSpPr/>
                        <wps:spPr>
                          <a:xfrm>
                            <a:off x="1885315" y="1323975"/>
                            <a:ext cx="1534159" cy="4984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递交所在地县级粮食局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3" name="自选图形 44"/>
                        <wps:cNvSpPr/>
                        <wps:spPr>
                          <a:xfrm>
                            <a:off x="1771650" y="2104390"/>
                            <a:ext cx="1790699" cy="50165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审查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4" name="矩形: 圆角 16"/>
                        <wps:cNvSpPr/>
                        <wps:spPr>
                          <a:xfrm>
                            <a:off x="1845310" y="2944495"/>
                            <a:ext cx="1676399" cy="9201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审核机关受理，出具书面凭证；需要对申请材料的实质内容进行核实的，进行实地核查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5" name="自选图形 55"/>
                        <wps:cNvCnPr/>
                        <wps:spPr>
                          <a:xfrm flipH="1">
                            <a:off x="2647315" y="1823720"/>
                            <a:ext cx="5715" cy="26924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" name="自选图形 58"/>
                        <wps:cNvCnPr/>
                        <wps:spPr>
                          <a:xfrm>
                            <a:off x="2613660" y="360045"/>
                            <a:ext cx="4445" cy="19431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" name="自选图形 59"/>
                        <wps:cNvCnPr/>
                        <wps:spPr>
                          <a:xfrm>
                            <a:off x="2623185" y="979170"/>
                            <a:ext cx="0" cy="33210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" name="自选图形 109"/>
                        <wps:cNvSpPr/>
                        <wps:spPr>
                          <a:xfrm>
                            <a:off x="1637030" y="570230"/>
                            <a:ext cx="1943099" cy="41910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受理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9" name="自选图形 110"/>
                        <wps:cNvCnPr/>
                        <wps:spPr>
                          <a:xfrm>
                            <a:off x="2675255" y="2618105"/>
                            <a:ext cx="0" cy="3302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0" name="自选图形 111"/>
                        <wps:cNvSpPr/>
                        <wps:spPr>
                          <a:xfrm>
                            <a:off x="1856105" y="4189730"/>
                            <a:ext cx="1616709" cy="49530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办结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11" name="自选图形 112"/>
                        <wps:cNvCnPr/>
                        <wps:spPr>
                          <a:xfrm>
                            <a:off x="2665730" y="3856355"/>
                            <a:ext cx="0" cy="3302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" name="矩形: 圆角 16"/>
                        <wps:cNvSpPr/>
                        <wps:spPr>
                          <a:xfrm>
                            <a:off x="1980565" y="5046980"/>
                            <a:ext cx="1339214" cy="7334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审核机关应当自受理之日起15个工作日内完成审核和决定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13" name="自选图形 114"/>
                        <wps:cNvCnPr/>
                        <wps:spPr>
                          <a:xfrm>
                            <a:off x="2656205" y="4704080"/>
                            <a:ext cx="0" cy="3302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" name="直线 117"/>
                        <wps:cNvSpPr/>
                        <wps:spPr>
                          <a:xfrm flipV="1">
                            <a:off x="989330" y="4437380"/>
                            <a:ext cx="863600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" name="直线 118"/>
                        <wps:cNvSpPr/>
                        <wps:spPr>
                          <a:xfrm flipV="1">
                            <a:off x="3484880" y="4437380"/>
                            <a:ext cx="863600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" name="自选图形 119"/>
                        <wps:cNvCnPr/>
                        <wps:spPr>
                          <a:xfrm flipH="1">
                            <a:off x="984885" y="4456430"/>
                            <a:ext cx="4445" cy="48387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7" name="自选图形 120"/>
                        <wps:cNvCnPr/>
                        <wps:spPr>
                          <a:xfrm>
                            <a:off x="4361180" y="4446905"/>
                            <a:ext cx="14605" cy="49339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8" name="矩形: 圆角 16"/>
                        <wps:cNvSpPr/>
                        <wps:spPr>
                          <a:xfrm>
                            <a:off x="360680" y="4942205"/>
                            <a:ext cx="1333500" cy="8001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符合规定条件的，作出准予许可的决定，颁发粮食收购许可证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19" name="矩形: 圆角 16"/>
                        <wps:cNvSpPr/>
                        <wps:spPr>
                          <a:xfrm>
                            <a:off x="3561715" y="4942840"/>
                            <a:ext cx="1847215" cy="8940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不符合条件的，作出不予许可的决定，并告知申请者依法享有申请行政复议或者提起行政诉讼的权利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5" o:spid="_x0000_s1026" o:spt="203" style="height:561.1pt;width:432pt;" coordsize="5486400,7125970" editas="canvas" o:gfxdata="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">
                <o:lock v:ext="edit" aspectratio="f"/>
                <v:rect id="画布 35" o:spid="_x0000_s1026" o:spt="1" style="position:absolute;left:0;top:0;height:7125970;width:5486400;" filled="f" stroked="f" coordsize="21600,21600" o:gfxdata="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">
                  <v:fill on="f" focussize="0,0"/>
                  <v:stroke on="f"/>
                  <v:imagedata o:title=""/>
                  <o:lock v:ext="edit" aspectratio="t"/>
                </v:rect>
                <v:roundrect id="矩形: 圆角 3" o:spid="_x0000_s1026" o:spt="2" style="position:absolute;left:1935480;top:38100;height:313055;width:134874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BpmZVPTAAAABgEAAA8AAAAAAAAAAQAgAAAAIgAAAGRycy9kb3ducmV2&#10;LnhtbFBLAQIUABQAAAAIAIdO4kDaGSESOgIAAF8EAAAOAAAAAAAAAAEAIAAAACIBAABkcnMvZTJv&#10;RG9jLnhtbFBLBQYAAAAABgAGAFkBAADO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宋体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申请人</w:t>
                        </w: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申请</w:t>
                        </w:r>
                      </w:p>
                    </w:txbxContent>
                  </v:textbox>
                </v:roundrect>
                <v:roundrect id="矩形: 圆角 4" o:spid="_x0000_s1026" o:spt="2" style="position:absolute;left:1885315;top:1323975;height:498475;width:1534159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aZmVT0wAAAAYBAAAPAAAAAAAAAAEAIAAAACIAAABkcnMvZG93&#10;bnJldi54bWxQSwECFAAUAAAACACHTuJA8/aJDz4CAABhBAAADgAAAAAAAAABACAAAAAiAQAAZHJz&#10;L2Uyb0RvYy54bWxQSwUGAAAAAAYABgBZAQAA0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递交所在地县级粮食局</w:t>
                        </w:r>
                      </w:p>
                    </w:txbxContent>
                  </v:textbox>
                </v:roundrect>
                <v:shape id="自选图形 44" o:spid="_x0000_s1026" o:spt="4" type="#_x0000_t4" style="position:absolute;left:1771650;top:2104390;height:501650;width:1790699;v-text-anchor:middle;" filled="f" stroked="t" coordsize="21600,21600" o:gfxdata="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rE4/f0gAA&#10;AAYBAAAPAAAAAAAAAAEAIAAAACIAAABkcnMvZG93bnJldi54bWxQSwECFAAUAAAACACHTuJAMwko&#10;UyQCAAAyBAAADgAAAAAAAAABACAAAAAhAQAAZHJzL2Uyb0RvYy54bWxQSwUGAAAAAAYABgBZAQAA&#10;tw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审查</w:t>
                        </w:r>
                      </w:p>
                    </w:txbxContent>
                  </v:textbox>
                </v:shape>
                <v:roundrect id="矩形: 圆角 16" o:spid="_x0000_s1026" o:spt="2" style="position:absolute;left:1845310;top:2944495;height:920115;width:1676399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GmZlU9MAAAAGAQAADwAAAAAAAAABACAAAAAiAAAAZHJzL2Rv&#10;d25yZXYueG1sUEsBAhQAFAAAAAgAh07iQFr7sbs/AgAAYgQAAA4AAAAAAAAAAQAgAAAAIgEAAGRy&#10;cy9lMm9Eb2MueG1sUEsFBgAAAAAGAAYAWQEAANM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审核机关受理，出具书面凭证；需要对申请材料的实质内容进行核实的，进行实地核查</w:t>
                        </w:r>
                      </w:p>
                    </w:txbxContent>
                  </v:textbox>
                </v:roundrect>
                <v:shape id="自选图形 55" o:spid="_x0000_s1026" o:spt="32" type="#_x0000_t32" style="position:absolute;left:2647315;top:1823720;flip:x;height:269240;width:5715;" filled="f" stroked="t" coordsize="21600,21600" o:gfxdata="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ewyHWtUAAAAGAQAADwAA&#10;AAAAAAABACAAAAAiAAAAZHJzL2Rvd25yZXYueG1sUEsBAhQAFAAAAAgAh07iQMkWwcUZAgAACgQA&#10;AA4AAAAAAAAAAQAgAAAAJAEAAGRycy9lMm9Eb2MueG1sUEsFBgAAAAAGAAYAWQEAAK8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58" o:spid="_x0000_s1026" o:spt="32" type="#_x0000_t32" style="position:absolute;left:2613660;top:360045;height:194310;width:4445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YEiu0wAAAAYBAAAPAAAAAAAAAAEAIAAA&#10;ACIAAABkcnMvZG93bnJldi54bWxQSwECFAAUAAAACACHTuJAKne4cRECAAD/AwAADgAAAAAAAAAB&#10;ACAAAAAiAQAAZHJzL2Uyb0RvYy54bWxQSwUGAAAAAAYABgBZAQAApQ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59" o:spid="_x0000_s1026" o:spt="32" type="#_x0000_t32" style="position:absolute;left:2623185;top:979170;height:332105;width: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M5gSK7TAAAABgEAAA8AAAAAAAAAAQAgAAAAIgAA&#10;AGRycy9kb3ducmV2LnhtbFBLAQIUABQAAAAIAIdO4kBNMFeFDQIAAPwDAAAOAAAAAAAAAAEAIAAA&#10;ACIBAABkcnMvZTJvRG9jLnhtbFBLBQYAAAAABgAGAFkBAACh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109" o:spid="_x0000_s1026" o:spt="4" type="#_x0000_t4" style="position:absolute;left:1637030;top:570230;height:419100;width:1943099;v-text-anchor:middle;" filled="f" stroked="t" coordsize="21600,21600" o:gfxdata="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rE4/f0gAA&#10;AAYBAAAPAAAAAAAAAAEAIAAAACIAAABkcnMvZG93bnJldi54bWxQSwECFAAUAAAACACHTuJAX0kZ&#10;ryQCAAAyBAAADgAAAAAAAAABACAAAAAhAQAAZHJzL2Uyb0RvYy54bWxQSwUGAAAAAAYABgBZAQAA&#10;tw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受理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自选图形 110" o:spid="_x0000_s1026" o:spt="32" type="#_x0000_t32" style="position:absolute;left:2675255;top:2618105;height:330200;width: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5gSK7TAAAABgEAAA8AAAAAAAAAAQAgAAAAIgAAAGRy&#10;cy9kb3ducmV2LnhtbFBLAQIUABQAAAAIAIdO4kCHHYU+CgIAAP4DAAAOAAAAAAAAAAEAIAAAACIB&#10;AABkcnMvZTJvRG9jLnhtbFBLBQYAAAAABgAGAFkBAACe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111" o:spid="_x0000_s1026" o:spt="4" type="#_x0000_t4" style="position:absolute;left:1856105;top:4189730;height:495300;width:1616709;v-text-anchor:middle;" filled="f" stroked="t" coordsize="21600,21600" o:gfxdata="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rE4/f0gAA&#10;AAYBAAAPAAAAAAAAAAEAIAAAACIAAABkcnMvZG93bnJldi54bWxQSwECFAAUAAAACACHTuJAh6GW&#10;gSQCAAA0BAAADgAAAAAAAAABACAAAAAhAQAAZHJzL2Uyb0RvYy54bWxQSwUGAAAAAAYABgBZAQAA&#10;tw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办结</w:t>
                        </w:r>
                      </w:p>
                    </w:txbxContent>
                  </v:textbox>
                </v:shape>
                <v:shape id="自选图形 112" o:spid="_x0000_s1026" o:spt="32" type="#_x0000_t32" style="position:absolute;left:2665730;top:3856354;height:330200;width: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zmBIrtMAAAAGAQAADwAAAAAAAAABACAAAAAiAAAA&#10;ZHJzL2Rvd25yZXYueG1sUEsBAhQAFAAAAAgAh07iQAgMxTkMAgAA/wMAAA4AAAAAAAAAAQAgAAAA&#10;IgEAAGRycy9lMm9Eb2MueG1sUEsFBgAAAAAGAAYAWQEAAKA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roundrect id="矩形: 圆角 16" o:spid="_x0000_s1026" o:spt="2" style="position:absolute;left:1980565;top:5046980;height:733425;width:1339214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GmZlU9MAAAAGAQAADwAAAAAAAAABACAAAAAiAAAAZHJzL2Rv&#10;d25yZXYueG1sUEsBAhQAFAAAAAgAh07iQJIjiOc/AgAAYwQAAA4AAAAAAAAAAQAgAAAAIgEAAGRy&#10;cy9lMm9Eb2MueG1sUEsFBgAAAAAGAAYAWQEAANM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审核机关应当自受理之日起15个工作日内完成审核和决定</w:t>
                        </w:r>
                      </w:p>
                    </w:txbxContent>
                  </v:textbox>
                </v:roundrect>
                <v:shape id="自选图形 114" o:spid="_x0000_s1026" o:spt="32" type="#_x0000_t32" style="position:absolute;left:2656205;top:4704080;height:330200;width: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OYEiu0wAAAAYBAAAPAAAAAAAAAAEAIAAAACIA&#10;AABkcnMvZG93bnJldi54bWxQSwECFAAUAAAACACHTuJAHn+fyg4CAAD/AwAADgAAAAAAAAABACAA&#10;AAAiAQAAZHJzL2Uyb0RvYy54bWxQSwUGAAAAAAYABgBZAQAAog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line id="直线 117" o:spid="_x0000_s1026" o:spt="20" style="position:absolute;left:989330;top:4437380;flip:y;height:0;width:863600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EqopdMAAAAGAQAADwAAAAAAAAABACAAAAAiAAAAZHJzL2Rvd25yZXYu&#10;eG1sUEsBAhQAFAAAAAgAh07iQPFXID8AAgAA/QMAAA4AAAAAAAAAAQAgAAAAIgEAAGRycy9lMm9E&#10;b2MueG1sUEsFBgAAAAAGAAYAWQEAAJQFAAAAAA==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line id="直线 118" o:spid="_x0000_s1026" o:spt="20" style="position:absolute;left:3484879;top:4437380;flip:y;height:0;width:863600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EqopdMAAAAGAQAADwAAAAAAAAABACAAAAAiAAAAZHJzL2Rvd25yZXYu&#10;eG1sUEsBAhQAFAAAAAgAh07iQNT3M0IAAgAA/gMAAA4AAAAAAAAAAQAgAAAAIgEAAGRycy9lMm9E&#10;b2MueG1sUEsFBgAAAAAGAAYAWQEAAJQFAAAAAA==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shape id="自选图形 119" o:spid="_x0000_s1026" o:spt="32" type="#_x0000_t32" style="position:absolute;left:984885;top:4456430;flip:x;height:483870;width:4445;" filled="f" stroked="t" coordsize="21600,21600" o:gfxdata="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HsMh1rVAAAABgEAAA8A&#10;AAAAAAAAAQAgAAAAIgAAAGRycy9kb3ducmV2LnhtbFBLAQIUABQAAAAIAIdO4kAT9tVVGgIAAAsE&#10;AAAOAAAAAAAAAAEAIAAAACQBAABkcnMvZTJvRG9jLnhtbFBLBQYAAAAABgAGAFkBAACw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120" o:spid="_x0000_s1026" o:spt="32" type="#_x0000_t32" style="position:absolute;left:4361179;top:4446905;height:493395;width:14605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mBIrtMAAAAGAQAADwAAAAAAAAABACAA&#10;AAAiAAAAZHJzL2Rvd25yZXYueG1sUEsBAhQAFAAAAAgAh07iQCjqqocSAgAAAwQAAA4AAAAAAAAA&#10;AQAgAAAAIgEAAGRycy9lMm9Eb2MueG1sUEsFBgAAAAAGAAYAWQEAAKY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roundrect id="矩形: 圆角 16" o:spid="_x0000_s1026" o:spt="2" style="position:absolute;left:360680;top:4942205;height:800100;width:133350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aZmVT0wAAAAYBAAAPAAAAAAAAAAEAIAAAACIAAABkcnMvZG93&#10;bnJldi54bWxQSwECFAAUAAAACACHTuJAZf0wjj4CAABiBAAADgAAAAAAAAABACAAAAAiAQAAZHJz&#10;L2Uyb0RvYy54bWxQSwUGAAAAAAYABgBZAQAA0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符合规定条件的，作出准予许可的决定，颁发粮食收购许可证</w:t>
                        </w:r>
                      </w:p>
                    </w:txbxContent>
                  </v:textbox>
                </v:roundrect>
                <v:roundrect id="矩形: 圆角 16" o:spid="_x0000_s1026" o:spt="2" style="position:absolute;left:3561714;top:4942840;height:894080;width:1847215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GmZlU9MAAAAGAQAADwAAAAAAAAABACAAAAAiAAAAZHJz&#10;L2Rvd25yZXYueG1sUEsBAhQAFAAAAAgAh07iQHHNhohCAgAAYwQAAA4AAAAAAAAAAQAgAAAAIgEA&#10;AGRycy9lMm9Eb2MueG1sUEsFBgAAAAAGAAYAWQEAANY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不符合条件的，作出不予许可的决定，并告知申请者依法享有申请行政复议或者提起行政诉讼的权利</w:t>
                        </w:r>
                      </w:p>
                    </w:txbxContent>
                  </v:textbox>
                </v:roundrect>
                <w10:wrap type="none"/>
                <w10:anchorlock/>
              </v:group>
            </w:pict>
          </mc:Fallback>
        </mc:AlternateContent>
      </w:r>
    </w:p>
    <w:p>
      <w:pPr>
        <w:rPr>
          <w:rFonts w:eastAsia="Times New Roman"/>
        </w:rPr>
      </w:pPr>
      <w:r>
        <w:rPr>
          <w:rFonts w:hint="eastAsia" w:ascii="宋体" w:hAnsi="宋体" w:eastAsia="宋体" w:cs="宋体"/>
        </w:rPr>
        <w:t>承办机构：审批科</w:t>
      </w:r>
    </w:p>
    <w:p>
      <w:r>
        <w:rPr>
          <w:rFonts w:hint="eastAsia" w:ascii="宋体" w:hAnsi="宋体" w:eastAsia="宋体" w:cs="宋体"/>
        </w:rPr>
        <w:t>服务电话：</w:t>
      </w:r>
      <w:r>
        <w:t>0566-5181092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承诺期限：</w:t>
      </w:r>
      <w:r>
        <w:t>1</w:t>
      </w:r>
      <w:r>
        <w:rPr>
          <w:rFonts w:hint="eastAsia" w:ascii="宋体" w:hAnsi="宋体" w:eastAsia="宋体" w:cs="宋体"/>
        </w:rPr>
        <w:t>个工作日（不含修改文本、公示时间）</w:t>
      </w:r>
    </w:p>
    <w:p>
      <w:r>
        <w:rPr>
          <w:rFonts w:hint="eastAsia" w:ascii="宋体" w:hAnsi="宋体" w:eastAsia="宋体" w:cs="宋体"/>
        </w:rPr>
        <w:t>监督电话：</w:t>
      </w:r>
      <w:r>
        <w:t>0556-5021358</w:t>
      </w:r>
      <w:bookmarkStart w:id="0" w:name="_GoBack"/>
      <w:bookmarkEnd w:id="0"/>
    </w:p>
    <w:sectPr>
      <w:pgSz w:w="11906" w:h="16838"/>
      <w:pgMar w:top="0" w:right="1800" w:bottom="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TQ3OWZkNTFmM2ExZWFlMzE0YzI5ZDYzN2FkYTUifQ=="/>
  </w:docVars>
  <w:rsids>
    <w:rsidRoot w:val="00F06AAA"/>
    <w:rsid w:val="00083143"/>
    <w:rsid w:val="00095201"/>
    <w:rsid w:val="00193EFE"/>
    <w:rsid w:val="002837E8"/>
    <w:rsid w:val="002D26AE"/>
    <w:rsid w:val="004012F2"/>
    <w:rsid w:val="004230C9"/>
    <w:rsid w:val="004810BB"/>
    <w:rsid w:val="0068114E"/>
    <w:rsid w:val="00744F6F"/>
    <w:rsid w:val="00760BF0"/>
    <w:rsid w:val="00867648"/>
    <w:rsid w:val="009045CA"/>
    <w:rsid w:val="00976D11"/>
    <w:rsid w:val="00982153"/>
    <w:rsid w:val="00A87538"/>
    <w:rsid w:val="00A92AA5"/>
    <w:rsid w:val="00A954E5"/>
    <w:rsid w:val="00AB76AE"/>
    <w:rsid w:val="00B617B4"/>
    <w:rsid w:val="00D41FAC"/>
    <w:rsid w:val="00F06AAA"/>
    <w:rsid w:val="00F676AD"/>
    <w:rsid w:val="011C722C"/>
    <w:rsid w:val="0B98597E"/>
    <w:rsid w:val="0EE421FB"/>
    <w:rsid w:val="0F1836E5"/>
    <w:rsid w:val="12616A1C"/>
    <w:rsid w:val="16F30286"/>
    <w:rsid w:val="1844639A"/>
    <w:rsid w:val="1A4606BE"/>
    <w:rsid w:val="1D2600F3"/>
    <w:rsid w:val="1D517EB9"/>
    <w:rsid w:val="21210A25"/>
    <w:rsid w:val="26160F20"/>
    <w:rsid w:val="35517D7B"/>
    <w:rsid w:val="37540DD5"/>
    <w:rsid w:val="3ACF5DF6"/>
    <w:rsid w:val="3FBE62F0"/>
    <w:rsid w:val="40B72366"/>
    <w:rsid w:val="47580830"/>
    <w:rsid w:val="50B32CC0"/>
    <w:rsid w:val="510553AC"/>
    <w:rsid w:val="51A91AAF"/>
    <w:rsid w:val="5307031F"/>
    <w:rsid w:val="5349465C"/>
    <w:rsid w:val="59E05B80"/>
    <w:rsid w:val="5D6C11B8"/>
    <w:rsid w:val="60A70778"/>
    <w:rsid w:val="62F37FF9"/>
    <w:rsid w:val="62FD5930"/>
    <w:rsid w:val="646B69A7"/>
    <w:rsid w:val="677C3FFC"/>
    <w:rsid w:val="6AEE73D9"/>
    <w:rsid w:val="6BF83172"/>
    <w:rsid w:val="714C6CC9"/>
    <w:rsid w:val="72D40A7C"/>
    <w:rsid w:val="7DD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??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563C1"/>
      <w:u w:val="single"/>
    </w:rPr>
  </w:style>
  <w:style w:type="character" w:customStyle="1" w:styleId="8">
    <w:name w:val="Footer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Unresolved Mention"/>
    <w:basedOn w:val="6"/>
    <w:semiHidden/>
    <w:qFormat/>
    <w:uiPriority w:val="99"/>
    <w:rPr>
      <w:rFonts w:cs="Times New Roman"/>
      <w:color w:val="605E5C"/>
      <w:shd w:val="clear" w:color="auto" w:fill="E1DFDD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314</Words>
  <Characters>424</Characters>
  <Lines>0</Lines>
  <Paragraphs>0</Paragraphs>
  <TotalTime>38</TotalTime>
  <ScaleCrop>false</ScaleCrop>
  <LinksUpToDate>false</LinksUpToDate>
  <CharactersWithSpaces>432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2019-06-05T02:27:00Z</dcterms:created>
  <dc:creator>鑫杨 章</dc:creator>
  <cp:lastModifiedBy>汤清润</cp:lastModifiedBy>
  <dcterms:modified xsi:type="dcterms:W3CDTF">2022-09-13T09:10:42Z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45AFFCE69E194401AE2C7FE67BC99A19</vt:lpwstr>
  </property>
</Properties>
</file>