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/>
          <w:sz w:val="30"/>
          <w:szCs w:val="30"/>
        </w:rPr>
      </w:pPr>
    </w:p>
    <w:p>
      <w:pPr>
        <w:jc w:val="center"/>
        <w:rPr>
          <w:rFonts w:eastAsia="Times New Roman"/>
        </w:rPr>
      </w:pPr>
      <w:r>
        <w:rPr>
          <w:rFonts w:hint="eastAsia" w:ascii="黑体" w:hAnsi="黑体" w:eastAsia="黑体"/>
          <w:sz w:val="30"/>
          <w:szCs w:val="30"/>
        </w:rPr>
        <w:t>省级粮食产业化财政专项资金申报</w:t>
      </w:r>
      <w:r>
        <w:rPr>
          <w:rFonts w:hint="eastAsia" w:ascii="黑体" w:hAnsi="黑体" w:eastAsia="黑体"/>
          <w:sz w:val="30"/>
          <w:szCs w:val="30"/>
          <w:lang w:eastAsia="zh-CN"/>
        </w:rPr>
        <w:t>流程图</w:t>
      </w:r>
      <w:r>
        <w:rPr>
          <w:rFonts w:eastAsia="Times New Roman"/>
        </w:rPr>
        <mc:AlternateContent>
          <mc:Choice Requires="wpc">
            <w:drawing>
              <wp:inline distT="0" distB="0" distL="114300" distR="114300">
                <wp:extent cx="5486400" cy="7497445"/>
                <wp:effectExtent l="0" t="0" r="0" b="635"/>
                <wp:docPr id="38" name="画布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1" name="矩形: 圆角 3"/>
                        <wps:cNvSpPr/>
                        <wps:spPr>
                          <a:xfrm>
                            <a:off x="1583690" y="57150"/>
                            <a:ext cx="2280919" cy="60769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申请县级储备粮承储资格的企业，需通过网上办理平台向县粮食局提出申请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22" name="自选图形 14"/>
                        <wps:cNvSpPr/>
                        <wps:spPr>
                          <a:xfrm>
                            <a:off x="1672590" y="866775"/>
                            <a:ext cx="1944369" cy="427990"/>
                          </a:xfrm>
                          <a:prstGeom prst="diamond">
                            <a:avLst/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受理</w:t>
                              </w:r>
                            </w:p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23" name="矩形: 圆角 12"/>
                        <wps:cNvSpPr/>
                        <wps:spPr>
                          <a:xfrm>
                            <a:off x="1619885" y="1572260"/>
                            <a:ext cx="2348229" cy="52260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县粮食局联合县财政局受理相关申请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24" name="自选图形 18"/>
                        <wps:cNvSpPr/>
                        <wps:spPr>
                          <a:xfrm>
                            <a:off x="1785620" y="2368550"/>
                            <a:ext cx="1790699" cy="501015"/>
                          </a:xfrm>
                          <a:prstGeom prst="diamond">
                            <a:avLst/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eastAsia="??"/>
                                  <w:sz w:val="18"/>
                                  <w:szCs w:val="18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  <w:lang w:eastAsia="zh-CN"/>
                                </w:rPr>
                                <w:t>审查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25" name="矩形: 圆角 16"/>
                        <wps:cNvSpPr/>
                        <wps:spPr>
                          <a:xfrm>
                            <a:off x="1444625" y="3082925"/>
                            <a:ext cx="2827655" cy="81978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县粮食局和县财政局工作人员，根据企业申报材料，对照文件要求进行审查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26" name="自选图形 20"/>
                        <wps:cNvCnPr/>
                        <wps:spPr>
                          <a:xfrm flipH="1">
                            <a:off x="2673985" y="2854960"/>
                            <a:ext cx="1270" cy="231140"/>
                          </a:xfrm>
                          <a:prstGeom prst="straightConnector1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7" name="自选图形 22"/>
                        <wps:cNvCnPr/>
                        <wps:spPr>
                          <a:xfrm>
                            <a:off x="2670810" y="2086610"/>
                            <a:ext cx="6985" cy="289560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8" name="自选图形 23"/>
                        <wps:cNvCnPr/>
                        <wps:spPr>
                          <a:xfrm>
                            <a:off x="2651760" y="674370"/>
                            <a:ext cx="4445" cy="194310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9" name="自选图形 31"/>
                        <wps:cNvCnPr/>
                        <wps:spPr>
                          <a:xfrm>
                            <a:off x="2642235" y="1293495"/>
                            <a:ext cx="9525" cy="266700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0" name="自选图形 32"/>
                        <wps:cNvSpPr/>
                        <wps:spPr>
                          <a:xfrm>
                            <a:off x="1827530" y="4113530"/>
                            <a:ext cx="1777999" cy="445135"/>
                          </a:xfrm>
                          <a:prstGeom prst="diamond">
                            <a:avLst/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eastAsia="??"/>
                                  <w:sz w:val="18"/>
                                  <w:szCs w:val="18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  <w:lang w:eastAsia="zh-CN"/>
                                </w:rPr>
                                <w:t>办结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31" name="自选图形 39"/>
                        <wps:cNvCnPr/>
                        <wps:spPr>
                          <a:xfrm flipH="1">
                            <a:off x="2722880" y="3894455"/>
                            <a:ext cx="0" cy="228600"/>
                          </a:xfrm>
                          <a:prstGeom prst="straightConnector1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2" name="自选图形 40"/>
                        <wps:cNvCnPr/>
                        <wps:spPr>
                          <a:xfrm flipH="1">
                            <a:off x="2713355" y="4570730"/>
                            <a:ext cx="0" cy="228600"/>
                          </a:xfrm>
                          <a:prstGeom prst="straightConnector1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3" name="矩形: 圆角 16"/>
                        <wps:cNvSpPr/>
                        <wps:spPr>
                          <a:xfrm>
                            <a:off x="1417320" y="4808855"/>
                            <a:ext cx="2845435" cy="7366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县粮食局、县财政局提出审查意见后报市级主管部门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34" name="自选图形 42"/>
                        <wps:cNvSpPr/>
                        <wps:spPr>
                          <a:xfrm>
                            <a:off x="1875155" y="5770880"/>
                            <a:ext cx="1765299" cy="482600"/>
                          </a:xfrm>
                          <a:prstGeom prst="diamond">
                            <a:avLst/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eastAsia="??"/>
                                  <w:sz w:val="18"/>
                                  <w:szCs w:val="18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  <w:lang w:eastAsia="zh-CN"/>
                                </w:rPr>
                                <w:t>办结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35" name="自选图形 43"/>
                        <wps:cNvCnPr/>
                        <wps:spPr>
                          <a:xfrm>
                            <a:off x="2770505" y="6237605"/>
                            <a:ext cx="5080" cy="211455"/>
                          </a:xfrm>
                          <a:prstGeom prst="straightConnector1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6" name="自选图形 46"/>
                        <wps:cNvCnPr/>
                        <wps:spPr>
                          <a:xfrm flipH="1">
                            <a:off x="2741930" y="5542280"/>
                            <a:ext cx="0" cy="228600"/>
                          </a:xfrm>
                          <a:prstGeom prst="straightConnector1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7" name="矩形: 圆角 16"/>
                        <wps:cNvSpPr/>
                        <wps:spPr>
                          <a:xfrm>
                            <a:off x="1447165" y="6436995"/>
                            <a:ext cx="3025140" cy="105473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经公示无异议，由县粮食局公告通过认定的县级储备粮存储格资企业名单、库区名称和仓（罐）号、仓（罐）容，并颁发县级储备粮承储资格证书。对未通过资格认定的企业发出不予行政确认决定书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</wpc:wpc>
                  </a:graphicData>
                </a:graphic>
              </wp:inline>
            </w:drawing>
          </mc:Choice>
          <mc:Fallback>
            <w:pict>
              <v:group id="画布 7" o:spid="_x0000_s1026" o:spt="203" style="height:590.35pt;width:432pt;" coordsize="5486400,7497445" editas="canvas" o:gfxdata="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">
                <o:lock v:ext="edit" aspectratio="f"/>
                <v:rect id="画布 7" o:spid="_x0000_s1026" o:spt="1" style="position:absolute;left:0;top:0;height:7497445;width:5486400;" filled="f" stroked="f" coordsize="21600,21600" o:gfxdata="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">
                  <v:fill on="f" focussize="0,0"/>
                  <v:stroke on="f"/>
                  <v:imagedata o:title=""/>
                  <o:lock v:ext="edit" aspectratio="t"/>
                </v:rect>
                <v:roundrect id="矩形: 圆角 3" o:spid="_x0000_s1026" o:spt="2" style="position:absolute;left:1583690;top:57150;height:607695;width:2280919;v-text-anchor:middle;" filled="f" stroked="t" coordsize="21600,21600" arcsize="0.166666666666667" o:gfxdata="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AnlRdm0wAAAAYBAAAPAAAAAAAAAAEAIAAAACIAAABkcnMvZG93&#10;bnJldi54bWxQSwECFAAUAAAACACHTuJARyNBqT4CAABgBAAADgAAAAAAAAABACAAAAAiAQAAZHJz&#10;L2Uyb0RvYy54bWxQSwUGAAAAAAYABgBZAQAA0gUAAAAA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申请县级储备粮承储资格的企业，需通过网上办理平台向县粮食局提出申请</w:t>
                        </w:r>
                      </w:p>
                    </w:txbxContent>
                  </v:textbox>
                </v:roundrect>
                <v:shape id="自选图形 14" o:spid="_x0000_s1026" o:spt="4" type="#_x0000_t4" style="position:absolute;left:1672590;top:866775;height:427990;width:1944369;v-text-anchor:middle;" filled="f" stroked="t" coordsize="21600,21600" o:gfxdata="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1uD96tIA&#10;AAAGAQAADwAAAAAAAAABACAAAAAiAAAAZHJzL2Rvd25yZXYueG1sUEsBAhQAFAAAAAgAh07iQDi+&#10;umklAgAAMgQAAA4AAAAAAAAAAQAgAAAAIQEAAGRycy9lMm9Eb2MueG1sUEsFBgAAAAAGAAYAWQEA&#10;ALgFAAAAAA=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受理</w:t>
                        </w:r>
                      </w:p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roundrect id="矩形: 圆角 12" o:spid="_x0000_s1026" o:spt="2" style="position:absolute;left:1619885;top:1572260;height:522605;width:2348229;v-text-anchor:middle;" filled="f" stroked="t" coordsize="21600,21600" arcsize="0.166666666666667" o:gfxdata="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J5UXZtMAAAAGAQAADwAAAAAAAAABACAAAAAiAAAAZHJzL2Rv&#10;d25yZXYueG1sUEsBAhQAFAAAAAgAh07iQIjyAm4/AgAAYwQAAA4AAAAAAAAAAQAgAAAAIgEAAGRy&#10;cy9lMm9Eb2MueG1sUEsFBgAAAAAGAAYAWQEAANMFAAAAAA=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县粮食局联合县财政局受理相关申请</w:t>
                        </w:r>
                      </w:p>
                    </w:txbxContent>
                  </v:textbox>
                </v:roundrect>
                <v:shape id="自选图形 18" o:spid="_x0000_s1026" o:spt="4" type="#_x0000_t4" style="position:absolute;left:1785620;top:2368550;height:501015;width:1790699;v-text-anchor:middle;" filled="f" stroked="t" coordsize="21600,21600" o:gfxdata="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DW4P3q0gAA&#10;AAYBAAAPAAAAAAAAAAEAIAAAACIAAABkcnMvZG93bnJldi54bWxQSwECFAAUAAAACACHTuJA871S&#10;tiQCAAAzBAAADgAAAAAAAAABACAAAAAhAQAAZHJzL2Uyb0RvYy54bWxQSwUGAAAAAAYABgBZAQAA&#10;twUAAAAA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eastAsia="??"/>
                            <w:sz w:val="18"/>
                            <w:szCs w:val="18"/>
                            <w:lang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  <w:lang w:eastAsia="zh-CN"/>
                          </w:rPr>
                          <w:t>审查</w:t>
                        </w:r>
                      </w:p>
                    </w:txbxContent>
                  </v:textbox>
                </v:shape>
                <v:roundrect id="矩形: 圆角 16" o:spid="_x0000_s1026" o:spt="2" style="position:absolute;left:1444625;top:3082925;height:819785;width:2827654;v-text-anchor:middle;" filled="f" stroked="t" coordsize="21600,21600" arcsize="0.166666666666667" o:gfxdata="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J5UXZtMAAAAGAQAADwAAAAAAAAABACAAAAAiAAAAZHJzL2Rv&#10;d25yZXYueG1sUEsBAhQAFAAAAAgAh07iQNYOduI/AgAAYwQAAA4AAAAAAAAAAQAgAAAAIgEAAGRy&#10;cy9lMm9Eb2MueG1sUEsFBgAAAAAGAAYAWQEAANMFAAAAAA=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县粮食局和县财政局工作人员，根据企业申报材料，对照文件要求进行审查</w:t>
                        </w:r>
                      </w:p>
                    </w:txbxContent>
                  </v:textbox>
                </v:roundrect>
                <v:shape id="自选图形 20" o:spid="_x0000_s1026" o:spt="32" type="#_x0000_t32" style="position:absolute;left:2673985;top:2854960;flip:x;height:231140;width:1270;" filled="f" stroked="t" coordsize="21600,21600" o:gfxdata="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asM0+0gAAAAYBAAAPAAAAAAAAAAEA&#10;IAAAACIAAABkcnMvZG93bnJldi54bWxQSwECFAAUAAAACACHTuJA0h4+6hUCAAAMBAAADgAAAAAA&#10;AAABACAAAAAhAQAAZHJzL2Uyb0RvYy54bWxQSwUGAAAAAAYABgBZAQAAqAUAAAAA&#10;">
                  <v:fill on="f" focussize="0,0"/>
                  <v:stroke weight="1pt" color="#000000" joinstyle="miter" endarrow="block"/>
                  <v:imagedata o:title=""/>
                  <o:lock v:ext="edit" aspectratio="f"/>
                </v:shape>
                <v:shape id="自选图形 22" o:spid="_x0000_s1026" o:spt="32" type="#_x0000_t32" style="position:absolute;left:2670810;top:2086610;height:289560;width:6985;" filled="f" stroked="t" coordsize="21600,21600" o:gfxdata="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POTOpvTAAAABgEAAA8AAAAAAAAAAQAgAAAA&#10;IgAAAGRycy9kb3ducmV2LnhtbFBLAQIUABQAAAAIAIdO4kACUBOXEAIAAAEEAAAOAAAAAAAAAAEA&#10;IAAAACIBAABkcnMvZTJvRG9jLnhtbFBLBQYAAAAABgAGAFkBAACkBQAAAAA=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23" o:spid="_x0000_s1026" o:spt="32" type="#_x0000_t32" style="position:absolute;left:2651760;top:674370;height:194310;width:4445;" filled="f" stroked="t" coordsize="21600,21600" o:gfxdata="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POTOpvTAAAABgEAAA8AAAAAAAAAAQAgAAAA&#10;IgAAAGRycy9kb3ducmV2LnhtbFBLAQIUABQAAAAIAIdO4kCHFCg+EAIAAAAEAAAOAAAAAAAAAAEA&#10;IAAAACIBAABkcnMvZTJvRG9jLnhtbFBLBQYAAAAABgAGAFkBAACkBQAAAAA=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31" o:spid="_x0000_s1026" o:spt="32" type="#_x0000_t32" style="position:absolute;left:2642235;top:1293495;height:266700;width:9525;" filled="f" stroked="t" coordsize="21600,21600" o:gfxdata="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POTOpvTAAAABgEAAA8AAAAAAAAAAQAg&#10;AAAAIgAAAGRycy9kb3ducmV2LnhtbFBLAQIUABQAAAAIAIdO4kCooUABEwIAAAEEAAAOAAAAAAAA&#10;AAEAIAAAACIBAABkcnMvZTJvRG9jLnhtbFBLBQYAAAAABgAGAFkBAACnBQAAAAA=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32" o:spid="_x0000_s1026" o:spt="4" type="#_x0000_t4" style="position:absolute;left:1827530;top:4113530;height:445135;width:1777999;v-text-anchor:middle;" filled="f" stroked="t" coordsize="21600,21600" o:gfxdata="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Nbg/erSAAAABgEA&#10;AA8AAAAAAAAAAQAgAAAAIgAAAGRycy9kb3ducmV2LnhtbFBLAQIUABQAAAAIAIdO4kC6gX1/IAIA&#10;ADMEAAAOAAAAAAAAAAEAIAAAACEBAABkcnMvZTJvRG9jLnhtbFBLBQYAAAAABgAGAFkBAACzBQAA&#10;AAA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eastAsia="??"/>
                            <w:sz w:val="18"/>
                            <w:szCs w:val="18"/>
                            <w:lang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  <w:lang w:eastAsia="zh-CN"/>
                          </w:rPr>
                          <w:t>办结</w:t>
                        </w:r>
                      </w:p>
                    </w:txbxContent>
                  </v:textbox>
                </v:shape>
                <v:shape id="自选图形 39" o:spid="_x0000_s1026" o:spt="32" type="#_x0000_t32" style="position:absolute;left:2722880;top:3894455;flip:x;height:228600;width:0;" filled="f" stroked="t" coordsize="21600,21600" o:gfxdata="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JqwzT7SAAAABgEAAA8AAAAAAAAA&#10;AQAgAAAAIgAAAGRycy9kb3ducmV2LnhtbFBLAQIUABQAAAAIAIdO4kBGpiF4FwIAAAkEAAAOAAAA&#10;AAAAAAEAIAAAACEBAABkcnMvZTJvRG9jLnhtbFBLBQYAAAAABgAGAFkBAACqBQAAAAA=&#10;">
                  <v:fill on="f" focussize="0,0"/>
                  <v:stroke weight="1pt" color="#000000" joinstyle="miter" endarrow="block"/>
                  <v:imagedata o:title=""/>
                  <o:lock v:ext="edit" aspectratio="f"/>
                </v:shape>
                <v:shape id="自选图形 40" o:spid="_x0000_s1026" o:spt="32" type="#_x0000_t32" style="position:absolute;left:2713355;top:4570730;flip:x;height:228600;width:0;" filled="f" stroked="t" coordsize="21600,21600" o:gfxdata="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asM0+0gAAAAYBAAAPAAAAAAAA&#10;AAEAIAAAACIAAABkcnMvZG93bnJldi54bWxQSwECFAAUAAAACACHTuJAG4AT9RgCAAAJBAAADgAA&#10;AAAAAAABACAAAAAhAQAAZHJzL2Uyb0RvYy54bWxQSwUGAAAAAAYABgBZAQAAqwUAAAAA&#10;">
                  <v:fill on="f" focussize="0,0"/>
                  <v:stroke weight="1pt" color="#000000" joinstyle="miter" endarrow="block"/>
                  <v:imagedata o:title=""/>
                  <o:lock v:ext="edit" aspectratio="f"/>
                </v:shape>
                <v:roundrect id="矩形: 圆角 16" o:spid="_x0000_s1026" o:spt="2" style="position:absolute;left:1417320;top:4808855;height:736600;width:2845434;v-text-anchor:middle;" filled="f" stroked="t" coordsize="21600,21600" arcsize="0.166666666666667" o:gfxdata="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nlRdm0wAAAAYBAAAPAAAAAAAAAAEAIAAAACIAAABkcnMv&#10;ZG93bnJldi54bWxQSwECFAAUAAAACACHTuJAO5RZtkECAABjBAAADgAAAAAAAAABACAAAAAiAQAA&#10;ZHJzL2Uyb0RvYy54bWxQSwUGAAAAAAYABgBZAQAA1QUAAAAA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县粮食局、县财政局提出审查意见后报市级主管部门</w:t>
                        </w:r>
                      </w:p>
                    </w:txbxContent>
                  </v:textbox>
                </v:roundrect>
                <v:shape id="自选图形 42" o:spid="_x0000_s1026" o:spt="4" type="#_x0000_t4" style="position:absolute;left:1875155;top:5770880;height:482600;width:1765299;v-text-anchor:middle;" filled="f" stroked="t" coordsize="21600,21600" o:gfxdata="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DW4P3q&#10;0gAAAAYBAAAPAAAAAAAAAAEAIAAAACIAAABkcnMvZG93bnJldi54bWxQSwECFAAUAAAACACHTuJA&#10;ucEHHScCAAAzBAAADgAAAAAAAAABACAAAAAhAQAAZHJzL2Uyb0RvYy54bWxQSwUGAAAAAAYABgBZ&#10;AQAAugUAAAAA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eastAsia="??"/>
                            <w:sz w:val="18"/>
                            <w:szCs w:val="18"/>
                            <w:lang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  <w:lang w:eastAsia="zh-CN"/>
                          </w:rPr>
                          <w:t>办结</w:t>
                        </w:r>
                      </w:p>
                    </w:txbxContent>
                  </v:textbox>
                </v:shape>
                <v:shape id="自选图形 43" o:spid="_x0000_s1026" o:spt="32" type="#_x0000_t32" style="position:absolute;left:2770504;top:6237605;height:211455;width:5080;" filled="f" stroked="t" coordsize="21600,21600" o:gfxdata="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sf0cz1AAAAAYBAAAPAAAAAAAAAAEA&#10;IAAAACIAAABkcnMvZG93bnJldi54bWxQSwECFAAUAAAACACHTuJAk4Cz0hMCAAACBAAADgAAAAAA&#10;AAABACAAAAAjAQAAZHJzL2Uyb0RvYy54bWxQSwUGAAAAAAYABgBZAQAAqAUAAAAA&#10;">
                  <v:fill on="f" focussize="0,0"/>
                  <v:stroke weight="1pt" color="#000000" joinstyle="miter" endarrow="block"/>
                  <v:imagedata o:title=""/>
                  <o:lock v:ext="edit" aspectratio="f"/>
                </v:shape>
                <v:shape id="自选图形 46" o:spid="_x0000_s1026" o:spt="32" type="#_x0000_t32" style="position:absolute;left:2741930;top:5542280;flip:x;height:228600;width:0;" filled="f" stroked="t" coordsize="21600,21600" o:gfxdata="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JqwzT7SAAAABgEAAA8AAAAAAAAA&#10;AQAgAAAAIgAAAGRycy9kb3ducmV2LnhtbFBLAQIUABQAAAAIAIdO4kCPBt9VFwIAAAkEAAAOAAAA&#10;AAAAAAEAIAAAACEBAABkcnMvZTJvRG9jLnhtbFBLBQYAAAAABgAGAFkBAACqBQAAAAA=&#10;">
                  <v:fill on="f" focussize="0,0"/>
                  <v:stroke weight="1pt" color="#000000" joinstyle="miter" endarrow="block"/>
                  <v:imagedata o:title=""/>
                  <o:lock v:ext="edit" aspectratio="f"/>
                </v:shape>
                <v:roundrect id="矩形: 圆角 16" o:spid="_x0000_s1026" o:spt="2" style="position:absolute;left:1447165;top:6436995;height:1054735;width:3025139;v-text-anchor:middle;" filled="f" stroked="t" coordsize="21600,21600" arcsize="0.166666666666667" o:gfxdata="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J5UXZtMAAAAGAQAADwAAAAAAAAABACAAAAAiAAAAZHJz&#10;L2Rvd25yZXYueG1sUEsBAhQAFAAAAAgAh07iQF2vh0FCAgAAZAQAAA4AAAAAAAAAAQAgAAAAIgEA&#10;AGRycy9lMm9Eb2MueG1sUEsFBgAAAAAGAAYAWQEAANYFAAAAAA=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经公示无异议，由县粮食局公告通过认定的县级储备粮存储格资企业名单、库区名称和仓（罐）号、仓（罐）容，并颁发县级储备粮承储资格证书。对未通过资格认定的企业发出不予行政确认决定书</w:t>
                        </w:r>
                      </w:p>
                    </w:txbxContent>
                  </v:textbox>
                </v:roundrect>
                <w10:wrap type="none"/>
                <w10:anchorlock/>
              </v:group>
            </w:pict>
          </mc:Fallback>
        </mc:AlternateContent>
      </w: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eastAsia="Times New Roman"/>
        </w:rPr>
      </w:pPr>
      <w:r>
        <w:rPr>
          <w:rFonts w:hint="eastAsia" w:ascii="宋体" w:hAnsi="宋体" w:eastAsia="宋体" w:cs="宋体"/>
        </w:rPr>
        <w:t>承办机构：审批科</w:t>
      </w:r>
    </w:p>
    <w:p>
      <w:r>
        <w:rPr>
          <w:rFonts w:hint="eastAsia" w:ascii="宋体" w:hAnsi="宋体" w:eastAsia="宋体" w:cs="宋体"/>
        </w:rPr>
        <w:t>服务电话：</w:t>
      </w:r>
      <w:r>
        <w:t>0566-5181092</w:t>
      </w:r>
    </w:p>
    <w:p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承诺期限：</w:t>
      </w:r>
      <w:r>
        <w:t>1</w:t>
      </w:r>
      <w:r>
        <w:rPr>
          <w:rFonts w:hint="eastAsia" w:ascii="宋体" w:hAnsi="宋体" w:eastAsia="宋体" w:cs="宋体"/>
        </w:rPr>
        <w:t>个工作日（不含修改文本、公示时间）</w:t>
      </w:r>
    </w:p>
    <w:p>
      <w:r>
        <w:rPr>
          <w:rFonts w:hint="eastAsia" w:ascii="宋体" w:hAnsi="宋体" w:eastAsia="宋体" w:cs="宋体"/>
        </w:rPr>
        <w:t>监督电话：</w:t>
      </w:r>
      <w:r>
        <w:t>0556-5021358</w:t>
      </w:r>
      <w:bookmarkStart w:id="0" w:name="_GoBack"/>
      <w:bookmarkEnd w:id="0"/>
    </w:p>
    <w:sectPr>
      <w:pgSz w:w="11906" w:h="16838"/>
      <w:pgMar w:top="0" w:right="1800" w:bottom="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??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lkNTQ3OWZkNTFmM2ExZWFlMzE0YzI5ZDYzN2FkYTUifQ=="/>
  </w:docVars>
  <w:rsids>
    <w:rsidRoot w:val="00F06AAA"/>
    <w:rsid w:val="00083143"/>
    <w:rsid w:val="00095201"/>
    <w:rsid w:val="00193EFE"/>
    <w:rsid w:val="002837E8"/>
    <w:rsid w:val="002D26AE"/>
    <w:rsid w:val="004012F2"/>
    <w:rsid w:val="004230C9"/>
    <w:rsid w:val="004810BB"/>
    <w:rsid w:val="0068114E"/>
    <w:rsid w:val="00744F6F"/>
    <w:rsid w:val="00760BF0"/>
    <w:rsid w:val="00867648"/>
    <w:rsid w:val="009045CA"/>
    <w:rsid w:val="00976D11"/>
    <w:rsid w:val="00982153"/>
    <w:rsid w:val="00A87538"/>
    <w:rsid w:val="00A92AA5"/>
    <w:rsid w:val="00A954E5"/>
    <w:rsid w:val="00AB76AE"/>
    <w:rsid w:val="00B617B4"/>
    <w:rsid w:val="00D41FAC"/>
    <w:rsid w:val="00F06AAA"/>
    <w:rsid w:val="00F676AD"/>
    <w:rsid w:val="011C722C"/>
    <w:rsid w:val="0B98597E"/>
    <w:rsid w:val="0EE421FB"/>
    <w:rsid w:val="0F1836E5"/>
    <w:rsid w:val="12616A1C"/>
    <w:rsid w:val="16F30286"/>
    <w:rsid w:val="1844639A"/>
    <w:rsid w:val="1A4606BE"/>
    <w:rsid w:val="1BA033DB"/>
    <w:rsid w:val="1D2600F3"/>
    <w:rsid w:val="1D517EB9"/>
    <w:rsid w:val="21210A25"/>
    <w:rsid w:val="26160F20"/>
    <w:rsid w:val="2A9E36C4"/>
    <w:rsid w:val="35517D7B"/>
    <w:rsid w:val="37540DD5"/>
    <w:rsid w:val="3ACF5DF6"/>
    <w:rsid w:val="3FBE62F0"/>
    <w:rsid w:val="40B72366"/>
    <w:rsid w:val="47580830"/>
    <w:rsid w:val="50B32CC0"/>
    <w:rsid w:val="5307031F"/>
    <w:rsid w:val="5349465C"/>
    <w:rsid w:val="59E05B80"/>
    <w:rsid w:val="5D6C11B8"/>
    <w:rsid w:val="60A70778"/>
    <w:rsid w:val="62F37FF9"/>
    <w:rsid w:val="62FD5930"/>
    <w:rsid w:val="646B69A7"/>
    <w:rsid w:val="677C3FFC"/>
    <w:rsid w:val="6AEE73D9"/>
    <w:rsid w:val="6BF83172"/>
    <w:rsid w:val="714C6CC9"/>
    <w:rsid w:val="72D40A7C"/>
    <w:rsid w:val="79A9547F"/>
    <w:rsid w:val="7DD54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??" w:hAnsi="??" w:eastAsia="??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locked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99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qFormat/>
    <w:uiPriority w:val="99"/>
    <w:rPr>
      <w:rFonts w:cs="Times New Roman"/>
      <w:color w:val="0563C1"/>
      <w:u w:val="single"/>
    </w:rPr>
  </w:style>
  <w:style w:type="character" w:customStyle="1" w:styleId="8">
    <w:name w:val="Footer Char"/>
    <w:basedOn w:val="6"/>
    <w:link w:val="3"/>
    <w:qFormat/>
    <w:locked/>
    <w:uiPriority w:val="99"/>
    <w:rPr>
      <w:rFonts w:cs="Times New Roman"/>
      <w:sz w:val="18"/>
      <w:szCs w:val="18"/>
    </w:rPr>
  </w:style>
  <w:style w:type="character" w:customStyle="1" w:styleId="9">
    <w:name w:val="Header Char"/>
    <w:basedOn w:val="6"/>
    <w:link w:val="4"/>
    <w:qFormat/>
    <w:locked/>
    <w:uiPriority w:val="99"/>
    <w:rPr>
      <w:rFonts w:cs="Times New Roman"/>
      <w:sz w:val="18"/>
      <w:szCs w:val="18"/>
    </w:rPr>
  </w:style>
  <w:style w:type="character" w:customStyle="1" w:styleId="10">
    <w:name w:val="Unresolved Mention"/>
    <w:basedOn w:val="6"/>
    <w:semiHidden/>
    <w:qFormat/>
    <w:uiPriority w:val="99"/>
    <w:rPr>
      <w:rFonts w:cs="Times New Roman"/>
      <w:color w:val="605E5C"/>
      <w:shd w:val="clear" w:color="auto" w:fill="E1DFDD"/>
    </w:rPr>
  </w:style>
  <w:style w:type="character" w:customStyle="1" w:styleId="11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5</Pages>
  <Words>314</Words>
  <Characters>424</Characters>
  <Lines>0</Lines>
  <Paragraphs>0</Paragraphs>
  <TotalTime>10</TotalTime>
  <ScaleCrop>false</ScaleCrop>
  <LinksUpToDate>false</LinksUpToDate>
  <CharactersWithSpaces>432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2019-06-05T02:27:00Z</dcterms:created>
  <dc:creator>鑫杨 章</dc:creator>
  <cp:lastModifiedBy>汤清润</cp:lastModifiedBy>
  <dcterms:modified xsi:type="dcterms:W3CDTF">2022-09-13T09:13:51Z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E3ACCF2FD7A24F989FCAC62759DAE9E0</vt:lpwstr>
  </property>
</Properties>
</file>